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0" w:after="0" w:line="240" w:lineRule="auto"/>
        <w:ind w:left="6240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pict>
          <v:shape style="position:absolute;margin-left:36pt;margin-top:3.569824pt;width:264.048pt;height:168pt;mso-position-horizontal-relative:page;mso-position-vertical-relative:paragraph;z-index:-85" type="#_x0000_t75">
            <v:imagedata r:id="rId6" o:title=""/>
          </v:shape>
        </w:pic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74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00497C"/>
          <w:spacing w:val="-1"/>
          <w:w w:val="74"/>
          <w:b/>
          <w:bCs/>
        </w:rPr>
        <w:t>D</w:t>
      </w:r>
      <w:r>
        <w:rPr>
          <w:rFonts w:ascii="Arial" w:hAnsi="Arial" w:cs="Arial" w:eastAsia="Arial"/>
          <w:sz w:val="30"/>
          <w:szCs w:val="30"/>
          <w:color w:val="00497C"/>
          <w:spacing w:val="-1"/>
          <w:w w:val="74"/>
          <w:b/>
          <w:bCs/>
        </w:rPr>
        <w:t>V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74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4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00497C"/>
          <w:spacing w:val="-7"/>
          <w:w w:val="74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4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74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497C"/>
          <w:spacing w:val="7"/>
          <w:w w:val="74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80"/>
          <w:b/>
          <w:bCs/>
        </w:rPr>
        <w:t>P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3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497C"/>
          <w:spacing w:val="3"/>
          <w:w w:val="73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00497C"/>
          <w:spacing w:val="3"/>
          <w:w w:val="70"/>
          <w:b/>
          <w:bCs/>
        </w:rPr>
        <w:t>G</w:t>
      </w:r>
      <w:r>
        <w:rPr>
          <w:rFonts w:ascii="Arial" w:hAnsi="Arial" w:cs="Arial" w:eastAsia="Arial"/>
          <w:sz w:val="30"/>
          <w:szCs w:val="30"/>
          <w:color w:val="00497C"/>
          <w:spacing w:val="10"/>
          <w:w w:val="74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497C"/>
          <w:spacing w:val="3"/>
          <w:w w:val="73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85"/>
          <w:b/>
          <w:bCs/>
        </w:rPr>
        <w:t>M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7" w:after="0" w:line="278" w:lineRule="auto"/>
        <w:ind w:left="6240" w:right="70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0"/>
        </w:rPr>
        <w:t>$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0"/>
        </w:rPr>
        <w:t>3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1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1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aini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1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6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ad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1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1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1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0"/>
        </w:rPr>
        <w:t>gi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9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pp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3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9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7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7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9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dl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78" w:lineRule="auto"/>
        <w:ind w:left="6240" w:right="67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pp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nd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1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1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1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1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3" w:after="0" w:line="240" w:lineRule="auto"/>
        <w:ind w:left="62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SI</w:t>
      </w:r>
      <w:r>
        <w:rPr>
          <w:rFonts w:ascii="Arial" w:hAnsi="Arial" w:cs="Arial" w:eastAsia="Arial"/>
          <w:sz w:val="22"/>
          <w:szCs w:val="22"/>
          <w:color w:val="00497C"/>
          <w:spacing w:val="6"/>
          <w:w w:val="77"/>
          <w:b/>
          <w:bCs/>
        </w:rPr>
        <w:t>G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17"/>
          <w:w w:val="7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U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00497C"/>
          <w:spacing w:val="19"/>
          <w:w w:val="7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19"/>
          <w:w w:val="7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B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2"/>
          <w:w w:val="7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8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72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74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96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76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96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72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8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left="62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97C"/>
          <w:spacing w:val="7"/>
          <w:w w:val="77"/>
          <w:b/>
          <w:bCs/>
        </w:rPr>
        <w:t>W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HE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21"/>
          <w:w w:val="7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TH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10"/>
          <w:w w:val="7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9"/>
          <w:w w:val="77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10"/>
          <w:w w:val="77"/>
          <w:b/>
          <w:bCs/>
        </w:rPr>
        <w:t>X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00497C"/>
          <w:spacing w:val="10"/>
          <w:w w:val="7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6"/>
          <w:w w:val="77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00497C"/>
          <w:spacing w:val="-1"/>
          <w:w w:val="77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TI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25"/>
          <w:w w:val="7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72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00497C"/>
          <w:spacing w:val="6"/>
          <w:w w:val="8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76"/>
          <w:b/>
          <w:bCs/>
        </w:rPr>
        <w:t>EN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75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4"/>
          <w:b/>
          <w:bCs/>
        </w:rPr>
        <w:t>: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3" w:after="0" w:line="240" w:lineRule="auto"/>
        <w:ind w:left="6240" w:right="-20"/>
        <w:jc w:val="left"/>
        <w:rPr>
          <w:rFonts w:ascii="Arial" w:hAnsi="Arial" w:cs="Arial" w:eastAsia="Arial"/>
          <w:sz w:val="16"/>
          <w:szCs w:val="16"/>
        </w:rPr>
      </w:pPr>
      <w:rPr/>
      <w:hyperlink r:id="rId7"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12"/>
          </w:rPr>
          <w:t>w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12"/>
          </w:rPr>
          <w:t>w</w:t>
        </w:r>
        <w:r>
          <w:rPr>
            <w:rFonts w:ascii="Arial" w:hAnsi="Arial" w:cs="Arial" w:eastAsia="Arial"/>
            <w:sz w:val="16"/>
            <w:szCs w:val="16"/>
            <w:color w:val="00497C"/>
            <w:spacing w:val="-9"/>
            <w:w w:val="112"/>
          </w:rPr>
          <w:t>w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03"/>
          </w:rPr>
          <w:t>.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98"/>
          </w:rPr>
          <w:t>s</w:t>
        </w:r>
        <w:r>
          <w:rPr>
            <w:rFonts w:ascii="Arial" w:hAnsi="Arial" w:cs="Arial" w:eastAsia="Arial"/>
            <w:sz w:val="16"/>
            <w:szCs w:val="16"/>
            <w:color w:val="00497C"/>
            <w:spacing w:val="-1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15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15"/>
          </w:rPr>
          <w:t>ie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15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10"/>
          </w:rPr>
          <w:t>y</w:t>
        </w:r>
        <w:r>
          <w:rPr>
            <w:rFonts w:ascii="Arial" w:hAnsi="Arial" w:cs="Arial" w:eastAsia="Arial"/>
            <w:sz w:val="16"/>
            <w:szCs w:val="16"/>
            <w:color w:val="00497C"/>
            <w:spacing w:val="-4"/>
            <w:w w:val="130"/>
          </w:rPr>
          <w:t>f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19"/>
          </w:rPr>
          <w:t>r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98"/>
          </w:rPr>
          <w:t>s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15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09"/>
          </w:rPr>
          <w:t>i</w:t>
        </w:r>
        <w:r>
          <w:rPr>
            <w:rFonts w:ascii="Arial" w:hAnsi="Arial" w:cs="Arial" w:eastAsia="Arial"/>
            <w:sz w:val="16"/>
            <w:szCs w:val="16"/>
            <w:color w:val="00497C"/>
            <w:spacing w:val="-1"/>
            <w:w w:val="109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09"/>
          </w:rPr>
          <w:t>n</w:t>
        </w:r>
        <w:r>
          <w:rPr>
            <w:rFonts w:ascii="Arial" w:hAnsi="Arial" w:cs="Arial" w:eastAsia="Arial"/>
            <w:sz w:val="16"/>
            <w:szCs w:val="16"/>
            <w:color w:val="00497C"/>
            <w:spacing w:val="-1"/>
            <w:w w:val="115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-5"/>
            <w:w w:val="103"/>
          </w:rPr>
          <w:t>.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-4"/>
            <w:w w:val="119"/>
          </w:rPr>
          <w:t>r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13"/>
          </w:rPr>
          <w:t>g</w:t>
        </w:r>
        <w:r>
          <w:rPr>
            <w:rFonts w:ascii="Arial" w:hAnsi="Arial" w:cs="Arial" w:eastAsia="Arial"/>
            <w:sz w:val="16"/>
            <w:szCs w:val="16"/>
            <w:color w:val="00497C"/>
            <w:spacing w:val="-10"/>
            <w:w w:val="149"/>
          </w:rPr>
          <w:t>/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08"/>
          </w:rPr>
          <w:t>u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32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-4"/>
            <w:w w:val="119"/>
          </w:rPr>
          <w:t>r</w:t>
        </w:r>
        <w:r>
          <w:rPr>
            <w:rFonts w:ascii="Arial" w:hAnsi="Arial" w:cs="Arial" w:eastAsia="Arial"/>
            <w:sz w:val="16"/>
            <w:szCs w:val="16"/>
            <w:color w:val="00497C"/>
            <w:spacing w:val="-1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99"/>
          </w:rPr>
          <w:t>a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15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09"/>
          </w:rPr>
          <w:t>h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06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99"/>
          </w:rPr>
          <w:t>a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09"/>
          </w:rPr>
          <w:t>n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13"/>
          </w:rPr>
          <w:t>d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06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-1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13"/>
          </w:rPr>
          <w:t>q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08"/>
          </w:rPr>
          <w:t>u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22"/>
          </w:rPr>
          <w:t>i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32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-9"/>
            <w:w w:val="110"/>
          </w:rPr>
          <w:t>y</w:t>
        </w:r>
        <w:r>
          <w:rPr>
            <w:rFonts w:ascii="Arial" w:hAnsi="Arial" w:cs="Arial" w:eastAsia="Arial"/>
            <w:sz w:val="16"/>
            <w:szCs w:val="16"/>
            <w:color w:val="00497C"/>
            <w:spacing w:val="-10"/>
            <w:w w:val="149"/>
          </w:rPr>
          <w:t>/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99"/>
          </w:rPr>
          <w:t>a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13"/>
          </w:rPr>
          <w:t>d</w:t>
        </w:r>
        <w:r>
          <w:rPr>
            <w:rFonts w:ascii="Arial" w:hAnsi="Arial" w:cs="Arial" w:eastAsia="Arial"/>
            <w:sz w:val="16"/>
            <w:szCs w:val="16"/>
            <w:color w:val="00497C"/>
            <w:spacing w:val="-5"/>
            <w:w w:val="111"/>
          </w:rPr>
          <w:t>v</w:t>
        </w:r>
        <w:r>
          <w:rPr>
            <w:rFonts w:ascii="Arial" w:hAnsi="Arial" w:cs="Arial" w:eastAsia="Arial"/>
            <w:sz w:val="16"/>
            <w:szCs w:val="16"/>
            <w:color w:val="00497C"/>
            <w:spacing w:val="-1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-1"/>
            <w:w w:val="115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99"/>
          </w:rPr>
          <w:t>a</w:t>
        </w:r>
        <w:r>
          <w:rPr>
            <w:rFonts w:ascii="Arial" w:hAnsi="Arial" w:cs="Arial" w:eastAsia="Arial"/>
            <w:sz w:val="16"/>
            <w:szCs w:val="16"/>
            <w:color w:val="00497C"/>
            <w:spacing w:val="-4"/>
            <w:w w:val="132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06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13"/>
          </w:rPr>
          <w:t>p</w:t>
        </w:r>
        <w:r>
          <w:rPr>
            <w:rFonts w:ascii="Arial" w:hAnsi="Arial" w:cs="Arial" w:eastAsia="Arial"/>
            <w:sz w:val="16"/>
            <w:szCs w:val="16"/>
            <w:color w:val="00497C"/>
            <w:spacing w:val="-4"/>
            <w:w w:val="119"/>
          </w:rPr>
          <w:t>r</w:t>
        </w:r>
        <w:r>
          <w:rPr>
            <w:rFonts w:ascii="Arial" w:hAnsi="Arial" w:cs="Arial" w:eastAsia="Arial"/>
            <w:sz w:val="16"/>
            <w:szCs w:val="16"/>
            <w:color w:val="00497C"/>
            <w:spacing w:val="-1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15"/>
          </w:rPr>
          <w:t>gr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99"/>
          </w:rPr>
          <w:t>a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10"/>
          </w:rPr>
          <w:t>m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49"/>
          </w:rPr>
          <w:t>/</w:t>
        </w:r>
        <w:r>
          <w:rPr>
            <w:rFonts w:ascii="Arial" w:hAnsi="Arial" w:cs="Arial" w:eastAsia="Arial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exact"/>
        <w:ind w:left="6240" w:right="2947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pict>
          <v:shape style="position:absolute;margin-left:36pt;margin-top:6pt;width:264pt;height:372pt;mso-position-horizontal-relative:page;mso-position-vertical-relative:paragraph;z-index:-84" type="#_x0000_t75">
            <v:imagedata r:id="rId8" o:title=""/>
          </v:shape>
        </w:pic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5"/>
          <w:b/>
          <w:bCs/>
        </w:rPr>
        <w:t>H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5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75"/>
          <w:b/>
          <w:bCs/>
        </w:rPr>
        <w:t>G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75"/>
          <w:b/>
          <w:bCs/>
        </w:rPr>
        <w:t>H</w:t>
      </w:r>
      <w:r>
        <w:rPr>
          <w:rFonts w:ascii="Arial" w:hAnsi="Arial" w:cs="Arial" w:eastAsia="Arial"/>
          <w:sz w:val="30"/>
          <w:szCs w:val="30"/>
          <w:color w:val="00497C"/>
          <w:spacing w:val="35"/>
          <w:w w:val="75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5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5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5"/>
          <w:b/>
          <w:bCs/>
        </w:rPr>
        <w:t>H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75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5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75"/>
          <w:b/>
          <w:bCs/>
        </w:rPr>
        <w:t>L</w:t>
      </w:r>
      <w:r>
        <w:rPr>
          <w:rFonts w:ascii="Arial" w:hAnsi="Arial" w:cs="Arial" w:eastAsia="Arial"/>
          <w:sz w:val="30"/>
          <w:szCs w:val="30"/>
          <w:color w:val="00497C"/>
          <w:spacing w:val="-1"/>
          <w:w w:val="75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497C"/>
          <w:spacing w:val="3"/>
          <w:w w:val="74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497C"/>
          <w:spacing w:val="4"/>
          <w:w w:val="72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5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00497C"/>
          <w:spacing w:val="7"/>
          <w:w w:val="72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497C"/>
          <w:spacing w:val="3"/>
          <w:w w:val="73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4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3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80"/>
          <w:b/>
          <w:bCs/>
        </w:rPr>
        <w:t>H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8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4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00497C"/>
          <w:spacing w:val="5"/>
          <w:w w:val="74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497C"/>
          <w:spacing w:val="-1"/>
          <w:w w:val="74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4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4"/>
          <w:b/>
          <w:bCs/>
        </w:rPr>
        <w:t>H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4"/>
          <w:b/>
          <w:bCs/>
        </w:rPr>
        <w:t>ER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74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00497C"/>
          <w:spacing w:val="12"/>
          <w:w w:val="74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497C"/>
          <w:spacing w:val="3"/>
          <w:w w:val="73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76"/>
          <w:b/>
          <w:bCs/>
        </w:rPr>
        <w:t>ON</w:t>
      </w:r>
      <w:r>
        <w:rPr>
          <w:rFonts w:ascii="Arial" w:hAnsi="Arial" w:cs="Arial" w:eastAsia="Arial"/>
          <w:sz w:val="30"/>
          <w:szCs w:val="30"/>
          <w:color w:val="00497C"/>
          <w:spacing w:val="3"/>
          <w:w w:val="76"/>
          <w:b/>
          <w:bCs/>
        </w:rPr>
        <w:t>F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73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497C"/>
          <w:spacing w:val="3"/>
          <w:w w:val="73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75"/>
          <w:b/>
          <w:bCs/>
        </w:rPr>
        <w:t>EN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5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72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11" w:after="0" w:line="278" w:lineRule="auto"/>
        <w:ind w:left="6240" w:right="83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hig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1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1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1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1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8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hi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2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2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1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2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1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1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3" w:after="0" w:line="297" w:lineRule="auto"/>
        <w:ind w:left="6240" w:right="206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SI</w:t>
      </w:r>
      <w:r>
        <w:rPr>
          <w:rFonts w:ascii="Arial" w:hAnsi="Arial" w:cs="Arial" w:eastAsia="Arial"/>
          <w:sz w:val="22"/>
          <w:szCs w:val="22"/>
          <w:color w:val="00497C"/>
          <w:spacing w:val="6"/>
          <w:w w:val="77"/>
          <w:b/>
          <w:bCs/>
        </w:rPr>
        <w:t>G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17"/>
          <w:w w:val="7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U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00497C"/>
          <w:spacing w:val="19"/>
          <w:w w:val="7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19"/>
          <w:w w:val="7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9"/>
          <w:w w:val="77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77"/>
          <w:b/>
          <w:bCs/>
        </w:rPr>
        <w:t>X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00497C"/>
          <w:spacing w:val="6"/>
          <w:w w:val="77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00497C"/>
          <w:spacing w:val="6"/>
          <w:w w:val="77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77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0497C"/>
          <w:spacing w:val="1"/>
          <w:w w:val="7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96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8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74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72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74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00497C"/>
          <w:spacing w:val="8"/>
          <w:w w:val="72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8"/>
          <w:w w:val="75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0497C"/>
          <w:spacing w:val="-2"/>
          <w:w w:val="74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4"/>
          <w:b/>
          <w:bCs/>
        </w:rPr>
        <w:t>: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4"/>
          <w:b/>
          <w:bCs/>
        </w:rPr>
        <w:t> </w:t>
      </w:r>
      <w:hyperlink r:id="rId9">
        <w:r>
          <w:rPr>
            <w:rFonts w:ascii="Arial" w:hAnsi="Arial" w:cs="Arial" w:eastAsia="Arial"/>
            <w:sz w:val="16"/>
            <w:szCs w:val="16"/>
            <w:color w:val="00497C"/>
            <w:spacing w:val="5"/>
            <w:w w:val="112"/>
          </w:rPr>
          <w:t>ww</w:t>
        </w:r>
        <w:r>
          <w:rPr>
            <w:rFonts w:ascii="Arial" w:hAnsi="Arial" w:cs="Arial" w:eastAsia="Arial"/>
            <w:sz w:val="16"/>
            <w:szCs w:val="16"/>
            <w:color w:val="00497C"/>
            <w:spacing w:val="-5"/>
            <w:w w:val="112"/>
          </w:rPr>
          <w:t>w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3"/>
          </w:rPr>
          <w:t>.</w:t>
        </w:r>
      </w:hyperlink>
      <w:hyperlink r:id="rId10"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98"/>
          </w:rPr>
          <w:t>s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5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22"/>
          </w:rPr>
          <w:t>i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4"/>
            <w:w w:val="132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5"/>
            <w:w w:val="110"/>
          </w:rPr>
          <w:t>y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30"/>
          </w:rPr>
          <w:t>f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6"/>
          </w:rPr>
          <w:t>rs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5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22"/>
          </w:rPr>
          <w:t>i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2"/>
          </w:rPr>
          <w:t>n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12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-1"/>
            <w:w w:val="103"/>
          </w:rPr>
          <w:t>.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19"/>
          </w:rPr>
          <w:t>r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13"/>
          </w:rPr>
          <w:t>g</w:t>
        </w:r>
        <w:r>
          <w:rPr>
            <w:rFonts w:ascii="Arial" w:hAnsi="Arial" w:cs="Arial" w:eastAsia="Arial"/>
            <w:sz w:val="16"/>
            <w:szCs w:val="16"/>
            <w:color w:val="00497C"/>
            <w:spacing w:val="-6"/>
            <w:w w:val="149"/>
          </w:rPr>
          <w:t>/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08"/>
          </w:rPr>
          <w:t>u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32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19"/>
          </w:rPr>
          <w:t>r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7"/>
          </w:rPr>
          <w:t>ach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06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99"/>
          </w:rPr>
          <w:t>a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9"/>
          </w:rPr>
          <w:t>n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0"/>
          </w:rPr>
          <w:t>d</w:t>
        </w:r>
        <w:r>
          <w:rPr>
            <w:rFonts w:ascii="Arial" w:hAnsi="Arial" w:cs="Arial" w:eastAsia="Arial"/>
            <w:sz w:val="16"/>
            <w:szCs w:val="16"/>
            <w:color w:val="00497C"/>
            <w:spacing w:val="4"/>
            <w:w w:val="110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13"/>
          </w:rPr>
          <w:t>q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08"/>
          </w:rPr>
          <w:t>u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22"/>
          </w:rPr>
          <w:t>i</w:t>
        </w:r>
        <w:r>
          <w:rPr>
            <w:rFonts w:ascii="Arial" w:hAnsi="Arial" w:cs="Arial" w:eastAsia="Arial"/>
            <w:sz w:val="16"/>
            <w:szCs w:val="16"/>
            <w:color w:val="00497C"/>
            <w:spacing w:val="4"/>
            <w:w w:val="132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-5"/>
            <w:w w:val="110"/>
          </w:rPr>
          <w:t>y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49"/>
          </w:rPr>
          <w:t>/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49"/>
          </w:rPr>
          <w:t> </w:t>
        </w:r>
      </w:hyperlink>
      <w:hyperlink r:id="rId11"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09"/>
          </w:rPr>
          <w:t>h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22"/>
          </w:rPr>
          <w:t>i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13"/>
          </w:rPr>
          <w:t>g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9"/>
          </w:rPr>
          <w:t>h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1"/>
          </w:rPr>
          <w:t>-s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1"/>
          </w:rPr>
          <w:t>ch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11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22"/>
          </w:rPr>
          <w:t>l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6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19"/>
          </w:rPr>
          <w:t>r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98"/>
          </w:rPr>
          <w:t>s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99"/>
          </w:rPr>
          <w:t>a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19"/>
          </w:rPr>
          <w:t>r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2"/>
          </w:rPr>
          <w:t>ch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06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32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6"/>
          </w:rPr>
          <w:t>achers</w:t>
        </w:r>
        <w:r>
          <w:rPr>
            <w:rFonts w:ascii="Arial" w:hAnsi="Arial" w:cs="Arial" w:eastAsia="Arial"/>
            <w:sz w:val="16"/>
            <w:szCs w:val="16"/>
            <w:color w:val="00497C"/>
            <w:spacing w:val="4"/>
            <w:w w:val="106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15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09"/>
          </w:rPr>
          <w:t>n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30"/>
          </w:rPr>
          <w:t>f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19"/>
          </w:rPr>
          <w:t>r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2"/>
          </w:rPr>
          <w:t>n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12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49"/>
          </w:rPr>
          <w:t>/</w:t>
        </w:r>
        <w:r>
          <w:rPr>
            <w:rFonts w:ascii="Arial" w:hAnsi="Arial" w:cs="Arial" w:eastAsia="Arial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exact"/>
        <w:ind w:left="6240" w:right="2619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00497C"/>
          <w:spacing w:val="1"/>
          <w:w w:val="75"/>
          <w:b/>
          <w:bCs/>
        </w:rPr>
        <w:t>MI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5"/>
          <w:b/>
          <w:bCs/>
        </w:rPr>
        <w:t>DD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75"/>
          <w:b/>
          <w:bCs/>
        </w:rPr>
        <w:t>L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75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497C"/>
          <w:spacing w:val="57"/>
          <w:w w:val="75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5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5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5"/>
          <w:b/>
          <w:bCs/>
        </w:rPr>
        <w:t>H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75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5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75"/>
          <w:b/>
          <w:bCs/>
        </w:rPr>
        <w:t>L</w:t>
      </w:r>
      <w:r>
        <w:rPr>
          <w:rFonts w:ascii="Arial" w:hAnsi="Arial" w:cs="Arial" w:eastAsia="Arial"/>
          <w:sz w:val="30"/>
          <w:szCs w:val="30"/>
          <w:color w:val="00497C"/>
          <w:spacing w:val="-4"/>
          <w:w w:val="75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497C"/>
          <w:spacing w:val="3"/>
          <w:w w:val="74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497C"/>
          <w:spacing w:val="4"/>
          <w:w w:val="72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5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00497C"/>
          <w:spacing w:val="7"/>
          <w:w w:val="72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497C"/>
          <w:spacing w:val="3"/>
          <w:w w:val="73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4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3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80"/>
          <w:b/>
          <w:bCs/>
        </w:rPr>
        <w:t>H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8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4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00497C"/>
          <w:spacing w:val="5"/>
          <w:w w:val="74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497C"/>
          <w:spacing w:val="-1"/>
          <w:w w:val="74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4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4"/>
          <w:b/>
          <w:bCs/>
        </w:rPr>
        <w:t>H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4"/>
          <w:b/>
          <w:bCs/>
        </w:rPr>
        <w:t>ER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74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00497C"/>
          <w:spacing w:val="12"/>
          <w:w w:val="74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497C"/>
          <w:spacing w:val="3"/>
          <w:w w:val="73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76"/>
          <w:b/>
          <w:bCs/>
        </w:rPr>
        <w:t>ON</w:t>
      </w:r>
      <w:r>
        <w:rPr>
          <w:rFonts w:ascii="Arial" w:hAnsi="Arial" w:cs="Arial" w:eastAsia="Arial"/>
          <w:sz w:val="30"/>
          <w:szCs w:val="30"/>
          <w:color w:val="00497C"/>
          <w:spacing w:val="3"/>
          <w:w w:val="76"/>
          <w:b/>
          <w:bCs/>
        </w:rPr>
        <w:t>F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73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497C"/>
          <w:spacing w:val="3"/>
          <w:w w:val="73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75"/>
          <w:b/>
          <w:bCs/>
        </w:rPr>
        <w:t>EN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5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72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11" w:after="0" w:line="278" w:lineRule="auto"/>
        <w:ind w:left="6240" w:right="75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2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5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hi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ai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1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3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1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9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2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2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1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1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3" w:after="0" w:line="297" w:lineRule="auto"/>
        <w:ind w:left="6240" w:right="206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22"/>
          <w:szCs w:val="22"/>
          <w:color w:val="00497C"/>
          <w:spacing w:val="5"/>
          <w:w w:val="74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4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00497C"/>
          <w:spacing w:val="11"/>
          <w:w w:val="74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4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00497C"/>
          <w:spacing w:val="8"/>
          <w:w w:val="74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6"/>
          <w:w w:val="74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00497C"/>
          <w:spacing w:val="6"/>
          <w:w w:val="74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4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27"/>
          <w:w w:val="74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77"/>
          <w:b/>
          <w:bCs/>
        </w:rPr>
        <w:t>MOR</w:t>
      </w:r>
      <w:r>
        <w:rPr>
          <w:rFonts w:ascii="Arial" w:hAnsi="Arial" w:cs="Arial" w:eastAsia="Arial"/>
          <w:sz w:val="22"/>
          <w:szCs w:val="22"/>
          <w:color w:val="00497C"/>
          <w:spacing w:val="8"/>
          <w:w w:val="72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4"/>
          <w:b/>
          <w:bCs/>
        </w:rPr>
        <w:t>: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4"/>
          <w:b/>
          <w:bCs/>
        </w:rPr>
        <w:t> </w:t>
      </w:r>
      <w:hyperlink r:id="rId12">
        <w:r>
          <w:rPr>
            <w:rFonts w:ascii="Arial" w:hAnsi="Arial" w:cs="Arial" w:eastAsia="Arial"/>
            <w:sz w:val="16"/>
            <w:szCs w:val="16"/>
            <w:color w:val="00497C"/>
            <w:spacing w:val="5"/>
            <w:w w:val="112"/>
          </w:rPr>
          <w:t>w</w:t>
        </w:r>
        <w:r>
          <w:rPr>
            <w:rFonts w:ascii="Arial" w:hAnsi="Arial" w:cs="Arial" w:eastAsia="Arial"/>
            <w:sz w:val="16"/>
            <w:szCs w:val="16"/>
            <w:color w:val="00497C"/>
            <w:spacing w:val="5"/>
            <w:w w:val="112"/>
          </w:rPr>
          <w:t>w</w:t>
        </w:r>
        <w:r>
          <w:rPr>
            <w:rFonts w:ascii="Arial" w:hAnsi="Arial" w:cs="Arial" w:eastAsia="Arial"/>
            <w:sz w:val="16"/>
            <w:szCs w:val="16"/>
            <w:color w:val="00497C"/>
            <w:spacing w:val="-5"/>
            <w:w w:val="112"/>
          </w:rPr>
          <w:t>w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3"/>
          </w:rPr>
          <w:t>.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98"/>
          </w:rPr>
          <w:t>s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5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22"/>
          </w:rPr>
          <w:t>i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4"/>
            <w:w w:val="132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5"/>
            <w:w w:val="110"/>
          </w:rPr>
          <w:t>y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30"/>
          </w:rPr>
          <w:t>f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6"/>
          </w:rPr>
          <w:t>rs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5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22"/>
          </w:rPr>
          <w:t>i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2"/>
          </w:rPr>
          <w:t>n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12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-1"/>
            <w:w w:val="103"/>
          </w:rPr>
          <w:t>.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19"/>
          </w:rPr>
          <w:t>r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13"/>
          </w:rPr>
          <w:t>g</w:t>
        </w:r>
        <w:r>
          <w:rPr>
            <w:rFonts w:ascii="Arial" w:hAnsi="Arial" w:cs="Arial" w:eastAsia="Arial"/>
            <w:sz w:val="16"/>
            <w:szCs w:val="16"/>
            <w:color w:val="00497C"/>
            <w:spacing w:val="-6"/>
            <w:w w:val="149"/>
          </w:rPr>
          <w:t>/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08"/>
          </w:rPr>
          <w:t>u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32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19"/>
          </w:rPr>
          <w:t>r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7"/>
          </w:rPr>
          <w:t>ach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06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99"/>
          </w:rPr>
          <w:t>a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9"/>
          </w:rPr>
          <w:t>n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0"/>
          </w:rPr>
          <w:t>d</w:t>
        </w:r>
        <w:r>
          <w:rPr>
            <w:rFonts w:ascii="Arial" w:hAnsi="Arial" w:cs="Arial" w:eastAsia="Arial"/>
            <w:sz w:val="16"/>
            <w:szCs w:val="16"/>
            <w:color w:val="00497C"/>
            <w:spacing w:val="4"/>
            <w:w w:val="110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13"/>
          </w:rPr>
          <w:t>q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08"/>
          </w:rPr>
          <w:t>u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22"/>
          </w:rPr>
          <w:t>i</w:t>
        </w:r>
        <w:r>
          <w:rPr>
            <w:rFonts w:ascii="Arial" w:hAnsi="Arial" w:cs="Arial" w:eastAsia="Arial"/>
            <w:sz w:val="16"/>
            <w:szCs w:val="16"/>
            <w:color w:val="00497C"/>
            <w:spacing w:val="4"/>
            <w:w w:val="132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-5"/>
            <w:w w:val="110"/>
          </w:rPr>
          <w:t>y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49"/>
          </w:rPr>
          <w:t>/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49"/>
          </w:rPr>
          <w:t> </w:t>
        </w:r>
      </w:hyperlink>
      <w:hyperlink r:id="rId13"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10"/>
          </w:rPr>
          <w:t>m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22"/>
          </w:rPr>
          <w:t>i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3"/>
          </w:rPr>
          <w:t>d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13"/>
          </w:rPr>
          <w:t>d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22"/>
          </w:rPr>
          <w:t>l</w:t>
        </w:r>
        <w:r>
          <w:rPr>
            <w:rFonts w:ascii="Arial" w:hAnsi="Arial" w:cs="Arial" w:eastAsia="Arial"/>
            <w:sz w:val="16"/>
            <w:szCs w:val="16"/>
            <w:color w:val="00497C"/>
            <w:spacing w:val="4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1"/>
          </w:rPr>
          <w:t>-s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1"/>
          </w:rPr>
          <w:t>ch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11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22"/>
          </w:rPr>
          <w:t>l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6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19"/>
          </w:rPr>
          <w:t>r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98"/>
          </w:rPr>
          <w:t>s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99"/>
          </w:rPr>
          <w:t>a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19"/>
          </w:rPr>
          <w:t>r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2"/>
          </w:rPr>
          <w:t>ch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06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32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6"/>
          </w:rPr>
          <w:t>ach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6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6"/>
          </w:rPr>
          <w:t>rs</w:t>
        </w:r>
        <w:r>
          <w:rPr>
            <w:rFonts w:ascii="Arial" w:hAnsi="Arial" w:cs="Arial" w:eastAsia="Arial"/>
            <w:sz w:val="16"/>
            <w:szCs w:val="16"/>
            <w:color w:val="00497C"/>
            <w:spacing w:val="4"/>
            <w:w w:val="106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15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09"/>
          </w:rPr>
          <w:t>n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30"/>
          </w:rPr>
          <w:t>f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19"/>
          </w:rPr>
          <w:t>r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2"/>
          </w:rPr>
          <w:t>n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12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49"/>
          </w:rPr>
          <w:t>/</w:t>
        </w:r>
        <w:r>
          <w:rPr>
            <w:rFonts w:ascii="Arial" w:hAnsi="Arial" w:cs="Arial" w:eastAsia="Arial"/>
            <w:sz w:val="16"/>
            <w:szCs w:val="16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0" w:top="3600" w:bottom="280" w:left="0" w:right="0"/>
          <w:headerReference w:type="default" r:id="rId5"/>
          <w:type w:val="continuous"/>
          <w:pgSz w:w="12240" w:h="15840"/>
        </w:sectPr>
      </w:pPr>
      <w:rPr/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0" w:after="0" w:line="240" w:lineRule="auto"/>
        <w:ind w:left="6240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pict>
          <v:shape style="position:absolute;margin-left:36pt;margin-top:3.569824pt;width:264pt;height:168pt;mso-position-horizontal-relative:page;mso-position-vertical-relative:paragraph;z-index:-83" type="#_x0000_t75">
            <v:imagedata r:id="rId14" o:title=""/>
          </v:shape>
        </w:pic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74"/>
          <w:b/>
          <w:bCs/>
          <w:i/>
        </w:rPr>
        <w:t>S</w:t>
      </w:r>
      <w:r>
        <w:rPr>
          <w:rFonts w:ascii="Arial" w:hAnsi="Arial" w:cs="Arial" w:eastAsia="Arial"/>
          <w:sz w:val="30"/>
          <w:szCs w:val="30"/>
          <w:color w:val="00497C"/>
          <w:spacing w:val="3"/>
          <w:w w:val="73"/>
          <w:b/>
          <w:bCs/>
          <w:i/>
        </w:rPr>
        <w:t>C</w:t>
      </w:r>
      <w:r>
        <w:rPr>
          <w:rFonts w:ascii="Arial" w:hAnsi="Arial" w:cs="Arial" w:eastAsia="Arial"/>
          <w:sz w:val="30"/>
          <w:szCs w:val="30"/>
          <w:color w:val="00497C"/>
          <w:spacing w:val="5"/>
          <w:w w:val="94"/>
          <w:b/>
          <w:bCs/>
          <w:i/>
        </w:rPr>
        <w:t>I</w:t>
      </w:r>
      <w:r>
        <w:rPr>
          <w:rFonts w:ascii="Arial" w:hAnsi="Arial" w:cs="Arial" w:eastAsia="Arial"/>
          <w:sz w:val="30"/>
          <w:szCs w:val="30"/>
          <w:color w:val="00497C"/>
          <w:spacing w:val="4"/>
          <w:w w:val="70"/>
          <w:b/>
          <w:bCs/>
          <w:i/>
        </w:rPr>
        <w:t>E</w:t>
      </w:r>
      <w:r>
        <w:rPr>
          <w:rFonts w:ascii="Arial" w:hAnsi="Arial" w:cs="Arial" w:eastAsia="Arial"/>
          <w:sz w:val="30"/>
          <w:szCs w:val="30"/>
          <w:color w:val="00497C"/>
          <w:spacing w:val="4"/>
          <w:w w:val="79"/>
          <w:b/>
          <w:bCs/>
          <w:i/>
        </w:rPr>
        <w:t>N</w:t>
      </w:r>
      <w:r>
        <w:rPr>
          <w:rFonts w:ascii="Arial" w:hAnsi="Arial" w:cs="Arial" w:eastAsia="Arial"/>
          <w:sz w:val="30"/>
          <w:szCs w:val="30"/>
          <w:color w:val="00497C"/>
          <w:spacing w:val="3"/>
          <w:w w:val="73"/>
          <w:b/>
          <w:bCs/>
          <w:i/>
        </w:rPr>
        <w:t>C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70"/>
          <w:b/>
          <w:bCs/>
          <w:i/>
        </w:rPr>
        <w:t>E</w:t>
      </w:r>
      <w:r>
        <w:rPr>
          <w:rFonts w:ascii="Arial" w:hAnsi="Arial" w:cs="Arial" w:eastAsia="Arial"/>
          <w:sz w:val="30"/>
          <w:szCs w:val="30"/>
          <w:color w:val="00497C"/>
          <w:spacing w:val="-19"/>
          <w:w w:val="100"/>
          <w:b/>
          <w:bCs/>
          <w:i/>
        </w:rPr>
        <w:t> </w:t>
      </w:r>
      <w:r>
        <w:rPr>
          <w:rFonts w:ascii="Arial" w:hAnsi="Arial" w:cs="Arial" w:eastAsia="Arial"/>
          <w:sz w:val="30"/>
          <w:szCs w:val="30"/>
          <w:color w:val="00497C"/>
          <w:spacing w:val="4"/>
          <w:w w:val="74"/>
          <w:b/>
          <w:bCs/>
          <w:i/>
        </w:rPr>
        <w:t>N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4"/>
          <w:b/>
          <w:bCs/>
          <w:i/>
        </w:rPr>
        <w:t>E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4"/>
          <w:b/>
          <w:bCs/>
          <w:i/>
        </w:rPr>
        <w:t>W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74"/>
          <w:b/>
          <w:bCs/>
          <w:i/>
        </w:rPr>
        <w:t>S</w:t>
      </w:r>
      <w:r>
        <w:rPr>
          <w:rFonts w:ascii="Arial" w:hAnsi="Arial" w:cs="Arial" w:eastAsia="Arial"/>
          <w:sz w:val="30"/>
          <w:szCs w:val="30"/>
          <w:color w:val="00497C"/>
          <w:spacing w:val="10"/>
          <w:w w:val="74"/>
          <w:b/>
          <w:bCs/>
          <w:i/>
        </w:rPr>
        <w:t> 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81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81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00497C"/>
          <w:spacing w:val="11"/>
          <w:w w:val="81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81"/>
          <w:b/>
          <w:bCs/>
        </w:rPr>
        <w:t>H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81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81"/>
          <w:b/>
          <w:bCs/>
        </w:rPr>
        <w:t>G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81"/>
          <w:b/>
          <w:bCs/>
        </w:rPr>
        <w:t>H</w:t>
      </w:r>
      <w:r>
        <w:rPr>
          <w:rFonts w:ascii="Arial" w:hAnsi="Arial" w:cs="Arial" w:eastAsia="Arial"/>
          <w:sz w:val="30"/>
          <w:szCs w:val="30"/>
          <w:color w:val="00497C"/>
          <w:spacing w:val="-16"/>
          <w:w w:val="81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75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3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76"/>
          <w:b/>
          <w:bCs/>
        </w:rPr>
        <w:t>H</w:t>
      </w:r>
      <w:r>
        <w:rPr>
          <w:rFonts w:ascii="Arial" w:hAnsi="Arial" w:cs="Arial" w:eastAsia="Arial"/>
          <w:sz w:val="30"/>
          <w:szCs w:val="30"/>
          <w:color w:val="00497C"/>
          <w:spacing w:val="3"/>
          <w:w w:val="76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73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00497C"/>
          <w:spacing w:val="7"/>
          <w:w w:val="73"/>
          <w:b/>
          <w:bCs/>
        </w:rPr>
        <w:t>L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75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7" w:after="0" w:line="278" w:lineRule="auto"/>
        <w:ind w:left="6240" w:right="72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2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2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1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hig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ni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ir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pp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4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4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us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hi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2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2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9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9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7" w:after="0" w:line="240" w:lineRule="exact"/>
        <w:ind w:left="6240" w:right="87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97C"/>
          <w:spacing w:val="5"/>
          <w:w w:val="78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8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00497C"/>
          <w:spacing w:val="6"/>
          <w:w w:val="78"/>
          <w:b/>
          <w:bCs/>
        </w:rPr>
        <w:t>G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8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11"/>
          <w:w w:val="78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8"/>
          <w:b/>
          <w:bCs/>
        </w:rPr>
        <w:t>U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8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00497C"/>
          <w:spacing w:val="15"/>
          <w:w w:val="78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8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8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8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8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8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8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10"/>
          <w:w w:val="78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1"/>
          <w:w w:val="74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4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00497C"/>
          <w:spacing w:val="1"/>
          <w:w w:val="74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6"/>
          <w:w w:val="74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4"/>
          <w:w w:val="74"/>
          <w:b/>
          <w:bCs/>
        </w:rPr>
        <w:t>X</w:t>
      </w:r>
      <w:r>
        <w:rPr>
          <w:rFonts w:ascii="Arial" w:hAnsi="Arial" w:cs="Arial" w:eastAsia="Arial"/>
          <w:sz w:val="22"/>
          <w:szCs w:val="22"/>
          <w:color w:val="00497C"/>
          <w:spacing w:val="1"/>
          <w:w w:val="74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00497C"/>
          <w:spacing w:val="2"/>
          <w:w w:val="74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00497C"/>
          <w:spacing w:val="3"/>
          <w:w w:val="74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4"/>
          <w:w w:val="74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4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0497C"/>
          <w:spacing w:val="19"/>
          <w:w w:val="74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2"/>
          <w:w w:val="96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00497C"/>
          <w:spacing w:val="3"/>
          <w:w w:val="75"/>
          <w:b/>
          <w:bCs/>
        </w:rPr>
        <w:t>NTER</w:t>
      </w:r>
      <w:r>
        <w:rPr>
          <w:rFonts w:ascii="Arial" w:hAnsi="Arial" w:cs="Arial" w:eastAsia="Arial"/>
          <w:sz w:val="22"/>
          <w:szCs w:val="22"/>
          <w:color w:val="00497C"/>
          <w:spacing w:val="4"/>
          <w:w w:val="72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4"/>
          <w:w w:val="75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4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00497C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2"/>
          <w:w w:val="84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84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-1"/>
          <w:w w:val="84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-1"/>
          <w:w w:val="74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00497C"/>
          <w:spacing w:val="2"/>
          <w:w w:val="74"/>
          <w:b/>
          <w:bCs/>
        </w:rPr>
        <w:t>OU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4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00497C"/>
          <w:spacing w:val="9"/>
          <w:w w:val="74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3"/>
          <w:w w:val="74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0497C"/>
          <w:spacing w:val="2"/>
          <w:w w:val="74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00497C"/>
          <w:spacing w:val="3"/>
          <w:w w:val="8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00497C"/>
          <w:spacing w:val="3"/>
          <w:w w:val="72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00497C"/>
          <w:spacing w:val="3"/>
          <w:w w:val="72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3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3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2"/>
          <w:w w:val="76"/>
          <w:b/>
          <w:bCs/>
        </w:rPr>
        <w:t>B</w:t>
      </w:r>
      <w:r>
        <w:rPr>
          <w:rFonts w:ascii="Arial" w:hAnsi="Arial" w:cs="Arial" w:eastAsia="Arial"/>
          <w:sz w:val="22"/>
          <w:szCs w:val="22"/>
          <w:color w:val="00497C"/>
          <w:spacing w:val="2"/>
          <w:w w:val="76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2"/>
          <w:w w:val="76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00497C"/>
          <w:spacing w:val="2"/>
          <w:w w:val="76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6"/>
          <w:b/>
          <w:bCs/>
        </w:rPr>
        <w:t>G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76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2"/>
          <w:w w:val="75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0497C"/>
          <w:spacing w:val="3"/>
          <w:w w:val="8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00497C"/>
          <w:spacing w:val="3"/>
          <w:w w:val="76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00497C"/>
          <w:spacing w:val="2"/>
          <w:w w:val="76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3"/>
          <w:w w:val="75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0497C"/>
          <w:spacing w:val="3"/>
          <w:w w:val="73"/>
          <w:b/>
          <w:bCs/>
        </w:rPr>
        <w:t>OR</w:t>
      </w:r>
      <w:r>
        <w:rPr>
          <w:rFonts w:ascii="Arial" w:hAnsi="Arial" w:cs="Arial" w:eastAsia="Arial"/>
          <w:sz w:val="22"/>
          <w:szCs w:val="22"/>
          <w:color w:val="00497C"/>
          <w:spacing w:val="3"/>
          <w:w w:val="72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4"/>
          <w:w w:val="78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4"/>
          <w:b/>
          <w:bCs/>
        </w:rPr>
        <w:t>: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2" w:after="0" w:line="240" w:lineRule="auto"/>
        <w:ind w:left="6240" w:right="-20"/>
        <w:jc w:val="left"/>
        <w:rPr>
          <w:rFonts w:ascii="Arial" w:hAnsi="Arial" w:cs="Arial" w:eastAsia="Arial"/>
          <w:sz w:val="16"/>
          <w:szCs w:val="16"/>
        </w:rPr>
      </w:pPr>
      <w:rPr/>
      <w:hyperlink r:id="rId15">
        <w:r>
          <w:rPr>
            <w:rFonts w:ascii="Arial" w:hAnsi="Arial" w:cs="Arial" w:eastAsia="Arial"/>
            <w:sz w:val="16"/>
            <w:szCs w:val="16"/>
            <w:color w:val="00497C"/>
            <w:spacing w:val="5"/>
            <w:w w:val="112"/>
          </w:rPr>
          <w:t>w</w:t>
        </w:r>
        <w:r>
          <w:rPr>
            <w:rFonts w:ascii="Arial" w:hAnsi="Arial" w:cs="Arial" w:eastAsia="Arial"/>
            <w:sz w:val="16"/>
            <w:szCs w:val="16"/>
            <w:color w:val="00497C"/>
            <w:spacing w:val="5"/>
            <w:w w:val="112"/>
          </w:rPr>
          <w:t>w</w:t>
        </w:r>
        <w:r>
          <w:rPr>
            <w:rFonts w:ascii="Arial" w:hAnsi="Arial" w:cs="Arial" w:eastAsia="Arial"/>
            <w:sz w:val="16"/>
            <w:szCs w:val="16"/>
            <w:color w:val="00497C"/>
            <w:spacing w:val="-5"/>
            <w:w w:val="112"/>
          </w:rPr>
          <w:t>w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3"/>
          </w:rPr>
          <w:t>.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98"/>
          </w:rPr>
          <w:t>s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5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22"/>
          </w:rPr>
          <w:t>i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4"/>
            <w:w w:val="132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5"/>
            <w:w w:val="110"/>
          </w:rPr>
          <w:t>y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30"/>
          </w:rPr>
          <w:t>f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6"/>
          </w:rPr>
          <w:t>rs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5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22"/>
          </w:rPr>
          <w:t>i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2"/>
          </w:rPr>
          <w:t>n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12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-1"/>
            <w:w w:val="103"/>
          </w:rPr>
          <w:t>.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19"/>
          </w:rPr>
          <w:t>r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13"/>
          </w:rPr>
          <w:t>g</w:t>
        </w:r>
        <w:r>
          <w:rPr>
            <w:rFonts w:ascii="Arial" w:hAnsi="Arial" w:cs="Arial" w:eastAsia="Arial"/>
            <w:sz w:val="16"/>
            <w:szCs w:val="16"/>
            <w:color w:val="00497C"/>
            <w:spacing w:val="-6"/>
            <w:w w:val="149"/>
          </w:rPr>
          <w:t>/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08"/>
          </w:rPr>
          <w:t>u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32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19"/>
          </w:rPr>
          <w:t>r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7"/>
          </w:rPr>
          <w:t>ach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06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99"/>
          </w:rPr>
          <w:t>a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9"/>
          </w:rPr>
          <w:t>n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0"/>
          </w:rPr>
          <w:t>d</w:t>
        </w:r>
        <w:r>
          <w:rPr>
            <w:rFonts w:ascii="Arial" w:hAnsi="Arial" w:cs="Arial" w:eastAsia="Arial"/>
            <w:sz w:val="16"/>
            <w:szCs w:val="16"/>
            <w:color w:val="00497C"/>
            <w:spacing w:val="4"/>
            <w:w w:val="110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13"/>
          </w:rPr>
          <w:t>q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08"/>
          </w:rPr>
          <w:t>u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22"/>
          </w:rPr>
          <w:t>i</w:t>
        </w:r>
        <w:r>
          <w:rPr>
            <w:rFonts w:ascii="Arial" w:hAnsi="Arial" w:cs="Arial" w:eastAsia="Arial"/>
            <w:sz w:val="16"/>
            <w:szCs w:val="16"/>
            <w:color w:val="00497C"/>
            <w:spacing w:val="4"/>
            <w:w w:val="132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-5"/>
            <w:w w:val="110"/>
          </w:rPr>
          <w:t>y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49"/>
          </w:rPr>
          <w:t>/</w:t>
        </w:r>
        <w:r>
          <w:rPr>
            <w:rFonts w:ascii="Arial" w:hAnsi="Arial" w:cs="Arial" w:eastAsia="Arial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56" w:after="0" w:line="240" w:lineRule="auto"/>
        <w:ind w:left="6240" w:right="-20"/>
        <w:jc w:val="left"/>
        <w:rPr>
          <w:rFonts w:ascii="Arial" w:hAnsi="Arial" w:cs="Arial" w:eastAsia="Arial"/>
          <w:sz w:val="16"/>
          <w:szCs w:val="16"/>
        </w:rPr>
      </w:pPr>
      <w:rPr/>
      <w:hyperlink r:id="rId16"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98"/>
          </w:rPr>
          <w:t>s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5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22"/>
          </w:rPr>
          <w:t>i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2"/>
          </w:rPr>
          <w:t>n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12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4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6"/>
          </w:rPr>
          <w:t>-n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06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12"/>
          </w:rPr>
          <w:t>w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1"/>
          </w:rPr>
          <w:t>s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01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22"/>
          </w:rPr>
          <w:t>i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9"/>
          </w:rPr>
          <w:t>n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6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09"/>
          </w:rPr>
          <w:t>h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22"/>
          </w:rPr>
          <w:t>i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13"/>
          </w:rPr>
          <w:t>g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9"/>
          </w:rPr>
          <w:t>h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1"/>
          </w:rPr>
          <w:t>-s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1"/>
          </w:rPr>
          <w:t>ch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11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5"/>
          </w:rPr>
          <w:t>ls</w:t>
        </w:r>
        <w:r>
          <w:rPr>
            <w:rFonts w:ascii="Arial" w:hAnsi="Arial" w:cs="Arial" w:eastAsia="Arial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240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pict>
          <v:shape style="position:absolute;margin-left:36pt;margin-top:-9.930176pt;width:264pt;height:156pt;mso-position-horizontal-relative:page;mso-position-vertical-relative:paragraph;z-index:-82" type="#_x0000_t75">
            <v:imagedata r:id="rId17" o:title=""/>
          </v:shape>
        </w:pict>
      </w:r>
      <w:r>
        <w:rPr>
          <w:rFonts w:ascii="Arial" w:hAnsi="Arial" w:cs="Arial" w:eastAsia="Arial"/>
          <w:sz w:val="30"/>
          <w:szCs w:val="30"/>
          <w:color w:val="00497C"/>
          <w:spacing w:val="3"/>
          <w:w w:val="75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5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5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75"/>
          <w:b/>
          <w:bCs/>
        </w:rPr>
        <w:t>M</w:t>
      </w:r>
      <w:r>
        <w:rPr>
          <w:rFonts w:ascii="Arial" w:hAnsi="Arial" w:cs="Arial" w:eastAsia="Arial"/>
          <w:sz w:val="30"/>
          <w:szCs w:val="30"/>
          <w:color w:val="00497C"/>
          <w:spacing w:val="24"/>
          <w:w w:val="75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75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497C"/>
          <w:spacing w:val="3"/>
          <w:w w:val="75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5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00497C"/>
          <w:spacing w:val="5"/>
          <w:w w:val="75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75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5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497C"/>
          <w:spacing w:val="1"/>
          <w:w w:val="75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75"/>
          <w:b/>
          <w:bCs/>
        </w:rPr>
        <w:t>H</w:t>
      </w:r>
      <w:r>
        <w:rPr>
          <w:rFonts w:ascii="Arial" w:hAnsi="Arial" w:cs="Arial" w:eastAsia="Arial"/>
          <w:sz w:val="30"/>
          <w:szCs w:val="30"/>
          <w:color w:val="00497C"/>
          <w:spacing w:val="-4"/>
          <w:w w:val="75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497C"/>
          <w:spacing w:val="3"/>
          <w:w w:val="70"/>
          <w:b/>
          <w:bCs/>
        </w:rPr>
        <w:t>G</w:t>
      </w:r>
      <w:r>
        <w:rPr>
          <w:rFonts w:ascii="Arial" w:hAnsi="Arial" w:cs="Arial" w:eastAsia="Arial"/>
          <w:sz w:val="30"/>
          <w:szCs w:val="30"/>
          <w:color w:val="00497C"/>
          <w:spacing w:val="10"/>
          <w:w w:val="74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497C"/>
          <w:spacing w:val="3"/>
          <w:w w:val="73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80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00497C"/>
          <w:spacing w:val="5"/>
          <w:w w:val="74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75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7" w:after="0" w:line="278" w:lineRule="auto"/>
        <w:ind w:left="6240" w:right="70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3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1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0"/>
        </w:rPr>
        <w:t>ui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2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1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21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0"/>
        </w:rPr>
        <w:t>El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0"/>
        </w:rPr>
        <w:t>igi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1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231F20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igi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1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3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3"/>
        </w:rPr>
        <w:t>$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3"/>
        </w:rPr>
        <w:t>5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1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3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3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13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1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3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3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3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4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2"/>
        </w:rPr>
        <w:t>$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1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9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22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1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22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22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22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ui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ui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2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3" w:after="0" w:line="297" w:lineRule="auto"/>
        <w:ind w:left="6240" w:right="2067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36pt;margin-top:38.467888pt;width:264pt;height:203.999985pt;mso-position-horizontal-relative:page;mso-position-vertical-relative:paragraph;z-index:-81" type="#_x0000_t75">
            <v:imagedata r:id="rId18" o:title=""/>
          </v:shape>
        </w:pic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SI</w:t>
      </w:r>
      <w:r>
        <w:rPr>
          <w:rFonts w:ascii="Arial" w:hAnsi="Arial" w:cs="Arial" w:eastAsia="Arial"/>
          <w:sz w:val="22"/>
          <w:szCs w:val="22"/>
          <w:color w:val="00497C"/>
          <w:spacing w:val="6"/>
          <w:w w:val="77"/>
          <w:b/>
          <w:bCs/>
        </w:rPr>
        <w:t>G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17"/>
          <w:w w:val="7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U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00497C"/>
          <w:spacing w:val="19"/>
          <w:w w:val="7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19"/>
          <w:w w:val="7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9"/>
          <w:w w:val="77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77"/>
          <w:b/>
          <w:bCs/>
        </w:rPr>
        <w:t>X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00497C"/>
          <w:spacing w:val="6"/>
          <w:w w:val="77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00497C"/>
          <w:spacing w:val="6"/>
          <w:w w:val="77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77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0497C"/>
          <w:spacing w:val="1"/>
          <w:w w:val="7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96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8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74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72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74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00497C"/>
          <w:spacing w:val="8"/>
          <w:w w:val="72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8"/>
          <w:w w:val="75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0497C"/>
          <w:spacing w:val="-2"/>
          <w:w w:val="74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4"/>
          <w:b/>
          <w:bCs/>
        </w:rPr>
        <w:t>: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4"/>
          <w:b/>
          <w:bCs/>
        </w:rPr>
        <w:t> </w:t>
      </w:r>
      <w:hyperlink r:id="rId19">
        <w:r>
          <w:rPr>
            <w:rFonts w:ascii="Arial" w:hAnsi="Arial" w:cs="Arial" w:eastAsia="Arial"/>
            <w:sz w:val="16"/>
            <w:szCs w:val="16"/>
            <w:color w:val="00497C"/>
            <w:spacing w:val="5"/>
            <w:w w:val="112"/>
          </w:rPr>
          <w:t>w</w:t>
        </w:r>
        <w:r>
          <w:rPr>
            <w:rFonts w:ascii="Arial" w:hAnsi="Arial" w:cs="Arial" w:eastAsia="Arial"/>
            <w:sz w:val="16"/>
            <w:szCs w:val="16"/>
            <w:color w:val="00497C"/>
            <w:spacing w:val="5"/>
            <w:w w:val="112"/>
          </w:rPr>
          <w:t>w</w:t>
        </w:r>
        <w:r>
          <w:rPr>
            <w:rFonts w:ascii="Arial" w:hAnsi="Arial" w:cs="Arial" w:eastAsia="Arial"/>
            <w:sz w:val="16"/>
            <w:szCs w:val="16"/>
            <w:color w:val="00497C"/>
            <w:spacing w:val="-5"/>
            <w:w w:val="112"/>
          </w:rPr>
          <w:t>w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3"/>
          </w:rPr>
          <w:t>.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98"/>
          </w:rPr>
          <w:t>s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5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22"/>
          </w:rPr>
          <w:t>i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4"/>
            <w:w w:val="132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5"/>
            <w:w w:val="110"/>
          </w:rPr>
          <w:t>y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30"/>
          </w:rPr>
          <w:t>f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6"/>
          </w:rPr>
          <w:t>rs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5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22"/>
          </w:rPr>
          <w:t>i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2"/>
          </w:rPr>
          <w:t>n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12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-1"/>
            <w:w w:val="103"/>
          </w:rPr>
          <w:t>.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19"/>
          </w:rPr>
          <w:t>r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13"/>
          </w:rPr>
          <w:t>g</w:t>
        </w:r>
        <w:r>
          <w:rPr>
            <w:rFonts w:ascii="Arial" w:hAnsi="Arial" w:cs="Arial" w:eastAsia="Arial"/>
            <w:sz w:val="16"/>
            <w:szCs w:val="16"/>
            <w:color w:val="00497C"/>
            <w:spacing w:val="-6"/>
            <w:w w:val="149"/>
          </w:rPr>
          <w:t>/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08"/>
          </w:rPr>
          <w:t>u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32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19"/>
          </w:rPr>
          <w:t>r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7"/>
          </w:rPr>
          <w:t>ach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06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99"/>
          </w:rPr>
          <w:t>a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9"/>
          </w:rPr>
          <w:t>n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0"/>
          </w:rPr>
          <w:t>d</w:t>
        </w:r>
        <w:r>
          <w:rPr>
            <w:rFonts w:ascii="Arial" w:hAnsi="Arial" w:cs="Arial" w:eastAsia="Arial"/>
            <w:sz w:val="16"/>
            <w:szCs w:val="16"/>
            <w:color w:val="00497C"/>
            <w:spacing w:val="4"/>
            <w:w w:val="110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13"/>
          </w:rPr>
          <w:t>q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08"/>
          </w:rPr>
          <w:t>u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22"/>
          </w:rPr>
          <w:t>i</w:t>
        </w:r>
        <w:r>
          <w:rPr>
            <w:rFonts w:ascii="Arial" w:hAnsi="Arial" w:cs="Arial" w:eastAsia="Arial"/>
            <w:sz w:val="16"/>
            <w:szCs w:val="16"/>
            <w:color w:val="00497C"/>
            <w:spacing w:val="4"/>
            <w:w w:val="132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-5"/>
            <w:w w:val="110"/>
          </w:rPr>
          <w:t>y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49"/>
          </w:rPr>
          <w:t>/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49"/>
          </w:rPr>
          <w:t> </w:t>
        </w:r>
      </w:hyperlink>
      <w:hyperlink r:id="rId20"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98"/>
          </w:rPr>
          <w:t>s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32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10"/>
          </w:rPr>
          <w:t>m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6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19"/>
          </w:rPr>
          <w:t>r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1"/>
          </w:rPr>
          <w:t>s</w:t>
        </w:r>
        <w:r>
          <w:rPr>
            <w:rFonts w:ascii="Arial" w:hAnsi="Arial" w:cs="Arial" w:eastAsia="Arial"/>
            <w:sz w:val="16"/>
            <w:szCs w:val="16"/>
            <w:color w:val="00497C"/>
            <w:spacing w:val="3"/>
            <w:w w:val="101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99"/>
          </w:rPr>
          <w:t>a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19"/>
          </w:rPr>
          <w:t>r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5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08"/>
          </w:rPr>
          <w:t>h</w:t>
        </w:r>
        <w:r>
          <w:rPr>
            <w:rFonts w:ascii="Arial" w:hAnsi="Arial" w:cs="Arial" w:eastAsia="Arial"/>
            <w:sz w:val="16"/>
            <w:szCs w:val="16"/>
            <w:color w:val="00497C"/>
            <w:spacing w:val="4"/>
            <w:w w:val="108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13"/>
          </w:rPr>
          <w:t>g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19"/>
          </w:rPr>
          <w:t>r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99"/>
          </w:rPr>
          <w:t>a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09"/>
          </w:rPr>
          <w:t>n</w:t>
        </w:r>
        <w:r>
          <w:rPr>
            <w:rFonts w:ascii="Arial" w:hAnsi="Arial" w:cs="Arial" w:eastAsia="Arial"/>
            <w:sz w:val="16"/>
            <w:szCs w:val="16"/>
            <w:color w:val="00497C"/>
            <w:spacing w:val="2"/>
            <w:w w:val="110"/>
          </w:rPr>
          <w:t>ts</w:t>
        </w:r>
        <w:r>
          <w:rPr>
            <w:rFonts w:ascii="Arial" w:hAnsi="Arial" w:cs="Arial" w:eastAsia="Arial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240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00497C"/>
          <w:spacing w:val="3"/>
          <w:w w:val="76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76"/>
          <w:b/>
          <w:bCs/>
        </w:rPr>
        <w:t>TE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76"/>
          <w:b/>
          <w:bCs/>
        </w:rPr>
        <w:t>M</w:t>
      </w:r>
      <w:r>
        <w:rPr>
          <w:rFonts w:ascii="Arial" w:hAnsi="Arial" w:cs="Arial" w:eastAsia="Arial"/>
          <w:sz w:val="30"/>
          <w:szCs w:val="30"/>
          <w:color w:val="00497C"/>
          <w:spacing w:val="14"/>
          <w:w w:val="76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497C"/>
          <w:spacing w:val="-1"/>
          <w:w w:val="76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00497C"/>
          <w:spacing w:val="3"/>
          <w:w w:val="76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76"/>
          <w:b/>
          <w:bCs/>
        </w:rPr>
        <w:t>TI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76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76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00497C"/>
          <w:spacing w:val="6"/>
          <w:w w:val="76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497C"/>
          <w:spacing w:val="3"/>
          <w:w w:val="70"/>
          <w:b/>
          <w:bCs/>
        </w:rPr>
        <w:t>G</w:t>
      </w:r>
      <w:r>
        <w:rPr>
          <w:rFonts w:ascii="Arial" w:hAnsi="Arial" w:cs="Arial" w:eastAsia="Arial"/>
          <w:sz w:val="30"/>
          <w:szCs w:val="30"/>
          <w:color w:val="00497C"/>
          <w:spacing w:val="10"/>
          <w:w w:val="74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497C"/>
          <w:spacing w:val="3"/>
          <w:w w:val="73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00497C"/>
          <w:spacing w:val="2"/>
          <w:w w:val="78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00497C"/>
          <w:spacing w:val="5"/>
          <w:w w:val="78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00497C"/>
          <w:spacing w:val="0"/>
          <w:w w:val="75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7" w:after="0" w:line="278" w:lineRule="auto"/>
        <w:ind w:left="6240" w:right="7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3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7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3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1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14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1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1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1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2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mi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igi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8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2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1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14"/>
        </w:rPr>
        <w:t>$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4"/>
        </w:rPr>
        <w:t>5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1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4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14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4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ni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2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2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12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9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9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nd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mo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3" w:after="0" w:line="240" w:lineRule="auto"/>
        <w:ind w:left="62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SI</w:t>
      </w:r>
      <w:r>
        <w:rPr>
          <w:rFonts w:ascii="Arial" w:hAnsi="Arial" w:cs="Arial" w:eastAsia="Arial"/>
          <w:sz w:val="22"/>
          <w:szCs w:val="22"/>
          <w:color w:val="00497C"/>
          <w:spacing w:val="6"/>
          <w:w w:val="77"/>
          <w:b/>
          <w:bCs/>
        </w:rPr>
        <w:t>G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17"/>
          <w:w w:val="7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U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00497C"/>
          <w:spacing w:val="19"/>
          <w:w w:val="7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19"/>
          <w:w w:val="7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9"/>
          <w:w w:val="77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77"/>
          <w:b/>
          <w:bCs/>
        </w:rPr>
        <w:t>X</w:t>
      </w:r>
      <w:r>
        <w:rPr>
          <w:rFonts w:ascii="Arial" w:hAnsi="Arial" w:cs="Arial" w:eastAsia="Arial"/>
          <w:sz w:val="22"/>
          <w:szCs w:val="22"/>
          <w:color w:val="00497C"/>
          <w:spacing w:val="5"/>
          <w:w w:val="77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00497C"/>
          <w:spacing w:val="6"/>
          <w:w w:val="77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00497C"/>
          <w:spacing w:val="6"/>
          <w:w w:val="77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77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7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0497C"/>
          <w:spacing w:val="1"/>
          <w:w w:val="7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96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8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74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72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7"/>
          <w:w w:val="74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00497C"/>
          <w:spacing w:val="8"/>
          <w:w w:val="72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497C"/>
          <w:spacing w:val="8"/>
          <w:w w:val="75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0497C"/>
          <w:spacing w:val="-2"/>
          <w:w w:val="74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00497C"/>
          <w:spacing w:val="0"/>
          <w:w w:val="74"/>
          <w:b/>
          <w:bCs/>
        </w:rPr>
        <w:t>: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3" w:after="0" w:line="240" w:lineRule="auto"/>
        <w:ind w:left="6240" w:right="-20"/>
        <w:jc w:val="left"/>
        <w:rPr>
          <w:rFonts w:ascii="Arial" w:hAnsi="Arial" w:cs="Arial" w:eastAsia="Arial"/>
          <w:sz w:val="16"/>
          <w:szCs w:val="16"/>
        </w:rPr>
      </w:pPr>
      <w:rPr/>
      <w:hyperlink r:id="rId21"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12"/>
          </w:rPr>
          <w:t>w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12"/>
          </w:rPr>
          <w:t>w</w:t>
        </w:r>
        <w:r>
          <w:rPr>
            <w:rFonts w:ascii="Arial" w:hAnsi="Arial" w:cs="Arial" w:eastAsia="Arial"/>
            <w:sz w:val="16"/>
            <w:szCs w:val="16"/>
            <w:color w:val="00497C"/>
            <w:spacing w:val="-9"/>
            <w:w w:val="112"/>
          </w:rPr>
          <w:t>w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03"/>
          </w:rPr>
          <w:t>.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98"/>
          </w:rPr>
          <w:t>s</w:t>
        </w:r>
        <w:r>
          <w:rPr>
            <w:rFonts w:ascii="Arial" w:hAnsi="Arial" w:cs="Arial" w:eastAsia="Arial"/>
            <w:sz w:val="16"/>
            <w:szCs w:val="16"/>
            <w:color w:val="00497C"/>
            <w:spacing w:val="-1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15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22"/>
          </w:rPr>
          <w:t>i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32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1"/>
            <w:w w:val="110"/>
          </w:rPr>
          <w:t>y</w:t>
        </w:r>
        <w:r>
          <w:rPr>
            <w:rFonts w:ascii="Arial" w:hAnsi="Arial" w:cs="Arial" w:eastAsia="Arial"/>
            <w:sz w:val="16"/>
            <w:szCs w:val="16"/>
            <w:color w:val="00497C"/>
            <w:spacing w:val="-4"/>
            <w:w w:val="130"/>
          </w:rPr>
          <w:t>f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06"/>
          </w:rPr>
          <w:t>rs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15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22"/>
          </w:rPr>
          <w:t>i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12"/>
          </w:rPr>
          <w:t>n</w:t>
        </w:r>
        <w:r>
          <w:rPr>
            <w:rFonts w:ascii="Arial" w:hAnsi="Arial" w:cs="Arial" w:eastAsia="Arial"/>
            <w:sz w:val="16"/>
            <w:szCs w:val="16"/>
            <w:color w:val="00497C"/>
            <w:spacing w:val="-1"/>
            <w:w w:val="112"/>
          </w:rPr>
          <w:t>c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-5"/>
            <w:w w:val="103"/>
          </w:rPr>
          <w:t>.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-4"/>
            <w:w w:val="119"/>
          </w:rPr>
          <w:t>r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13"/>
          </w:rPr>
          <w:t>g</w:t>
        </w:r>
        <w:r>
          <w:rPr>
            <w:rFonts w:ascii="Arial" w:hAnsi="Arial" w:cs="Arial" w:eastAsia="Arial"/>
            <w:sz w:val="16"/>
            <w:szCs w:val="16"/>
            <w:color w:val="00497C"/>
            <w:spacing w:val="-10"/>
            <w:w w:val="149"/>
          </w:rPr>
          <w:t>/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08"/>
          </w:rPr>
          <w:t>u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32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-4"/>
            <w:w w:val="119"/>
          </w:rPr>
          <w:t>r</w:t>
        </w:r>
        <w:r>
          <w:rPr>
            <w:rFonts w:ascii="Arial" w:hAnsi="Arial" w:cs="Arial" w:eastAsia="Arial"/>
            <w:sz w:val="16"/>
            <w:szCs w:val="16"/>
            <w:color w:val="00497C"/>
            <w:spacing w:val="-1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07"/>
          </w:rPr>
          <w:t>ach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06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99"/>
          </w:rPr>
          <w:t>a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09"/>
          </w:rPr>
          <w:t>n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10"/>
          </w:rPr>
          <w:t>d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10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-1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13"/>
          </w:rPr>
          <w:t>q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08"/>
          </w:rPr>
          <w:t>u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22"/>
          </w:rPr>
          <w:t>i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32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-9"/>
            <w:w w:val="110"/>
          </w:rPr>
          <w:t>y</w:t>
        </w:r>
        <w:r>
          <w:rPr>
            <w:rFonts w:ascii="Arial" w:hAnsi="Arial" w:cs="Arial" w:eastAsia="Arial"/>
            <w:sz w:val="16"/>
            <w:szCs w:val="16"/>
            <w:color w:val="00497C"/>
            <w:spacing w:val="-8"/>
            <w:w w:val="149"/>
          </w:rPr>
          <w:t>/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10"/>
          </w:rPr>
          <w:t>s</w:t>
        </w:r>
        <w:r>
          <w:rPr>
            <w:rFonts w:ascii="Arial" w:hAnsi="Arial" w:cs="Arial" w:eastAsia="Arial"/>
            <w:sz w:val="16"/>
            <w:szCs w:val="16"/>
            <w:color w:val="00497C"/>
            <w:spacing w:val="-4"/>
            <w:w w:val="110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-1"/>
            <w:w w:val="104"/>
          </w:rPr>
          <w:t>e</w:t>
        </w:r>
        <w:r>
          <w:rPr>
            <w:rFonts w:ascii="Arial" w:hAnsi="Arial" w:cs="Arial" w:eastAsia="Arial"/>
            <w:sz w:val="16"/>
            <w:szCs w:val="16"/>
            <w:color w:val="00497C"/>
            <w:spacing w:val="-1"/>
            <w:w w:val="110"/>
          </w:rPr>
          <w:t>m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06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07"/>
          </w:rPr>
          <w:t>ac</w:t>
        </w:r>
        <w:r>
          <w:rPr>
            <w:rFonts w:ascii="Arial" w:hAnsi="Arial" w:cs="Arial" w:eastAsia="Arial"/>
            <w:sz w:val="16"/>
            <w:szCs w:val="16"/>
            <w:color w:val="00497C"/>
            <w:spacing w:val="-4"/>
            <w:w w:val="132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22"/>
          </w:rPr>
          <w:t>i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09"/>
          </w:rPr>
          <w:t>o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09"/>
          </w:rPr>
          <w:t>n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106"/>
          </w:rPr>
          <w:t>-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13"/>
          </w:rPr>
          <w:t>g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19"/>
          </w:rPr>
          <w:t>r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99"/>
          </w:rPr>
          <w:t>a</w:t>
        </w:r>
        <w:r>
          <w:rPr>
            <w:rFonts w:ascii="Arial" w:hAnsi="Arial" w:cs="Arial" w:eastAsia="Arial"/>
            <w:sz w:val="16"/>
            <w:szCs w:val="16"/>
            <w:color w:val="00497C"/>
            <w:spacing w:val="-3"/>
            <w:w w:val="109"/>
          </w:rPr>
          <w:t>n</w:t>
        </w:r>
        <w:r>
          <w:rPr>
            <w:rFonts w:ascii="Arial" w:hAnsi="Arial" w:cs="Arial" w:eastAsia="Arial"/>
            <w:sz w:val="16"/>
            <w:szCs w:val="16"/>
            <w:color w:val="00497C"/>
            <w:spacing w:val="-2"/>
            <w:w w:val="132"/>
          </w:rPr>
          <w:t>t</w:t>
        </w:r>
        <w:r>
          <w:rPr>
            <w:rFonts w:ascii="Arial" w:hAnsi="Arial" w:cs="Arial" w:eastAsia="Arial"/>
            <w:sz w:val="16"/>
            <w:szCs w:val="16"/>
            <w:color w:val="00497C"/>
            <w:spacing w:val="0"/>
            <w:w w:val="98"/>
          </w:rPr>
          <w:t>s</w:t>
        </w:r>
        <w:r>
          <w:rPr>
            <w:rFonts w:ascii="Arial" w:hAnsi="Arial" w:cs="Arial" w:eastAsia="Arial"/>
            <w:sz w:val="16"/>
            <w:szCs w:val="16"/>
            <w:color w:val="000000"/>
            <w:spacing w:val="0"/>
            <w:w w:val="100"/>
          </w:rPr>
        </w:r>
      </w:hyperlink>
    </w:p>
    <w:sectPr>
      <w:pgMar w:header="0" w:footer="0" w:top="3600" w:bottom="280" w:left="0" w:right="0"/>
      <w:pgSz w:w="12240" w:h="15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0pt;width:612pt;height:180.5pt;mso-position-horizontal-relative:page;mso-position-vertical-relative:page;z-index:-85" coordorigin="0,0" coordsize="12240,3610">
          <v:group style="position:absolute;left:0;top:0;width:12240;height:3600" coordorigin="0,0" coordsize="12240,3600">
            <v:shape style="position:absolute;left:0;top:0;width:12240;height:3600" coordorigin="0,0" coordsize="12240,3600" path="m0,3600l12240,3600,12240,0,0,0,0,3600e" filled="t" fillcolor="#00497C" stroked="f">
              <v:path arrowok="t"/>
              <v:fill/>
            </v:shape>
            <v:shape style="position:absolute;left:4290;top:564;width:3660;height:525" type="#_x0000_t75">
              <v:imagedata r:id="rId1" o:title="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7.323399pt;margin-top:69.109322pt;width:537.347672pt;height:98.704029pt;mso-position-horizontal-relative:page;mso-position-vertical-relative:page;z-index:-84" type="#_x0000_t202" filled="f" stroked="f">
          <v:textbox inset="0,0,0,0">
            <w:txbxContent>
              <w:p>
                <w:pPr>
                  <w:spacing w:before="0" w:after="0" w:line="819" w:lineRule="exact"/>
                  <w:ind w:left="20" w:right="-134"/>
                  <w:jc w:val="left"/>
                  <w:rPr>
                    <w:rFonts w:ascii="Arial" w:hAnsi="Arial" w:cs="Arial" w:eastAsia="Arial"/>
                    <w:sz w:val="76"/>
                    <w:szCs w:val="76"/>
                  </w:rPr>
                </w:pPr>
                <w:rPr/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5"/>
                    <w:w w:val="75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6"/>
                    <w:w w:val="75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5"/>
                    <w:w w:val="75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7"/>
                    <w:w w:val="75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15"/>
                    <w:w w:val="75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-1"/>
                    <w:w w:val="75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2"/>
                    <w:w w:val="75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0"/>
                    <w:w w:val="75"/>
                    <w:b/>
                    <w:bCs/>
                  </w:rPr>
                  <w:t>H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-12"/>
                    <w:w w:val="75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8"/>
                    <w:w w:val="75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5"/>
                    <w:w w:val="75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0"/>
                    <w:w w:val="75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59"/>
                    <w:w w:val="75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0"/>
                    <w:w w:val="71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9"/>
                    <w:w w:val="71"/>
                    <w:b/>
                    <w:bCs/>
                  </w:rPr>
                  <w:t>Q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8"/>
                    <w:w w:val="78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6"/>
                    <w:w w:val="95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33"/>
                    <w:w w:val="74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0"/>
                    <w:w w:val="72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-3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3"/>
                    <w:w w:val="79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4"/>
                    <w:w w:val="74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8"/>
                    <w:w w:val="71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10"/>
                    <w:w w:val="69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28"/>
                    <w:w w:val="74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10"/>
                    <w:w w:val="73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5"/>
                    <w:w w:val="84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FFFFFF"/>
                    <w:spacing w:val="0"/>
                    <w:w w:val="74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76"/>
                    <w:szCs w:val="76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52" w:after="0" w:line="265" w:lineRule="auto"/>
                  <w:ind w:left="58" w:right="204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6"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06"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6"/>
                  </w:rPr>
                  <w:t>c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6"/>
                  </w:rPr>
                  <w:t>i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6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6"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6"/>
                  </w:rPr>
                  <w:t>y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6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6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2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3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1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x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7"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7"/>
                  </w:rPr>
                  <w:t>u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7"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6"/>
                    <w:w w:val="107"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07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7"/>
                  </w:rPr>
                  <w:t>a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7"/>
                  </w:rPr>
                  <w:t>c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7"/>
                  </w:rPr>
                  <w:t>h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7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09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9"/>
                  </w:rPr>
                  <w:t>q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9"/>
                  </w:rPr>
                  <w:t>u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9"/>
                  </w:rPr>
                  <w:t>i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9"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9"/>
                  </w:rPr>
                  <w:t>y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1"/>
                    <w:w w:val="109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6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5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8"/>
                    <w:w w:val="108"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8"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8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8"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8"/>
                  </w:rPr>
                  <w:t>u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8"/>
                  </w:rPr>
                  <w:t>p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08"/>
                  </w:rPr>
                  <w:t>p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8"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1"/>
                    <w:w w:val="108"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8"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8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08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8"/>
                  </w:rPr>
                  <w:t>d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8"/>
                  </w:rPr>
                  <w:t>u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08"/>
                  </w:rPr>
                  <w:t>c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8"/>
                  </w:rPr>
                  <w:t>a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8"/>
                    <w:w w:val="108"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8"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8"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8"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0"/>
                    <w:w w:val="108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8"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8"/>
                  </w:rPr>
                  <w:t>h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6"/>
                    <w:w w:val="108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8"/>
                  </w:rPr>
                  <w:t>y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1"/>
                    <w:w w:val="108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2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96"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27"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6"/>
                  </w:rPr>
                  <w:t>u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12"/>
                  </w:rPr>
                  <w:t>d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2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7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7"/>
                  </w:rPr>
                  <w:t>ts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7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9"/>
                  </w:rPr>
                  <w:t>p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9"/>
                  </w:rPr>
                  <w:t>a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1"/>
                    <w:w w:val="109"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9"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9"/>
                  </w:rPr>
                  <w:t>i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9"/>
                  </w:rPr>
                  <w:t>c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9"/>
                  </w:rPr>
                  <w:t>i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9"/>
                  </w:rPr>
                  <w:t>p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9"/>
                  </w:rPr>
                  <w:t>a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7"/>
                    <w:w w:val="109"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9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9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09"/>
                  </w:rPr>
                  <w:t>c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9"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9"/>
                  </w:rPr>
                  <w:t>m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09"/>
                  </w:rPr>
                  <w:t>p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9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9"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9"/>
                  </w:rPr>
                  <w:t>i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9"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9"/>
                  </w:rPr>
                  <w:t>i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9"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9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9"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09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6"/>
                    <w:w w:val="100"/>
                  </w:rPr>
                  <w:t>(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6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2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3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8"/>
                    <w:w w:val="103"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3"/>
                  </w:rPr>
                  <w:t>a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3"/>
                  </w:rPr>
                  <w:t>l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3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3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3"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7"/>
                    <w:w w:val="103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7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6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2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7"/>
                  </w:rPr>
                  <w:t>I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7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6"/>
                    <w:w w:val="107"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7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7"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7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7"/>
                  </w:rPr>
                  <w:t>a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7"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7"/>
                  </w:rPr>
                  <w:t>i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7"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7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7"/>
                  </w:rPr>
                  <w:t>a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7"/>
                  </w:rPr>
                  <w:t>l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7"/>
                    <w:w w:val="107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3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97"/>
                  </w:rPr>
                  <w:t>a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7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12"/>
                  </w:rPr>
                  <w:t>d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12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5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9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9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00"/>
                  </w:rPr>
                  <w:t>B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6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5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93"/>
                  </w:rPr>
                  <w:t>M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93"/>
                  </w:rPr>
                  <w:t>A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93"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93"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93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93"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8"/>
                    <w:w w:val="93"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93"/>
                  </w:rPr>
                  <w:t>)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1"/>
                    <w:w w:val="93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8"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8"/>
                  </w:rPr>
                  <w:t>h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6"/>
                    <w:w w:val="108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8"/>
                  </w:rPr>
                  <w:t>y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1"/>
                    <w:w w:val="108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8"/>
                  </w:rPr>
                  <w:t>p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8"/>
                  </w:rPr>
                  <w:t>u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8"/>
                  </w:rPr>
                  <w:t>b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8"/>
                  </w:rPr>
                  <w:t>l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8"/>
                  </w:rPr>
                  <w:t>i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08"/>
                  </w:rPr>
                  <w:t>c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8"/>
                  </w:rPr>
                  <w:t>a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8"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8"/>
                  </w:rPr>
                  <w:t>i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8"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8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8"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8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9"/>
                    <w:w w:val="100"/>
                  </w:rPr>
                  <w:t>(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  <w:i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  <w:i/>
                  </w:rPr>
                  <w:t>c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  <w:i/>
                  </w:rPr>
                  <w:t>i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  <w:i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  <w:i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00"/>
                    <w:i/>
                  </w:rPr>
                  <w:t>c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  <w:i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15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00"/>
                    <w:i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  <w:i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  <w:i/>
                  </w:rPr>
                  <w:t>w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  <w:i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94"/>
                    <w:i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12"/>
                    <w:i/>
                  </w:rPr>
                  <w:t>c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12"/>
                    <w:i/>
                  </w:rPr>
                  <w:t>i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2"/>
                    <w:i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2"/>
                    <w:i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10"/>
                    <w:i/>
                  </w:rPr>
                  <w:t>c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99"/>
                    <w:i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99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00"/>
                    <w:i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  <w:i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  <w:i/>
                  </w:rPr>
                  <w:t>w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  <w:i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0"/>
                    <w:i/>
                  </w:rPr>
                  <w:t>f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  <w:i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  <w:i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20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  <w:i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6"/>
                    <w:w w:val="100"/>
                    <w:i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  <w:i/>
                  </w:rPr>
                  <w:t>u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0"/>
                    <w:i/>
                  </w:rPr>
                  <w:t>d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0"/>
                    <w:i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0"/>
                    <w:i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  <w:i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1"/>
                    <w:w w:val="100"/>
                    <w:i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)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3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4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5"/>
                    <w:w w:val="109"/>
                  </w:rPr>
                  <w:t>t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9"/>
                  </w:rPr>
                  <w:t>h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9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2"/>
                    <w:w w:val="109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14"/>
                  </w:rPr>
                  <w:t>c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15"/>
                  </w:rPr>
                  <w:t>l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96"/>
                  </w:rPr>
                  <w:t>a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96"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2"/>
                    <w:w w:val="102"/>
                  </w:rPr>
                  <w:t>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6"/>
                    <w:w w:val="102"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"/>
                    <w:w w:val="108"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8"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3"/>
                    <w:w w:val="109"/>
                  </w:rPr>
                  <w:t>m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1"/>
                  </w:rPr>
                  <w:t>.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jpg"/><Relationship Id="rId7" Type="http://schemas.openxmlformats.org/officeDocument/2006/relationships/hyperlink" Target="http://www.societyforscience.org/outreach-and-equity/advocate-program/" TargetMode="External"/><Relationship Id="rId8" Type="http://schemas.openxmlformats.org/officeDocument/2006/relationships/image" Target="media/image3.jpg"/><Relationship Id="rId9" Type="http://schemas.openxmlformats.org/officeDocument/2006/relationships/hyperlink" Target="http://www/" TargetMode="External"/><Relationship Id="rId10" Type="http://schemas.openxmlformats.org/officeDocument/2006/relationships/hyperlink" Target="http://www.societyforscience.org/outreach-and-equity/high-school-research-teachers-conference/" TargetMode="External"/><Relationship Id="rId11" Type="http://schemas.openxmlformats.org/officeDocument/2006/relationships/hyperlink" Target="http://www.societyforscience.org/outreach-and-equity/high-school-research-teachers-conference/" TargetMode="External"/><Relationship Id="rId12" Type="http://schemas.openxmlformats.org/officeDocument/2006/relationships/hyperlink" Target="http://www.societyforscience.org/outreach-and-equity/middle-school-research-teachers-conference/" TargetMode="External"/><Relationship Id="rId13" Type="http://schemas.openxmlformats.org/officeDocument/2006/relationships/hyperlink" Target="http://www.societyforscience.org/outreach-and-equity/middle-school-research-teachers-conference/" TargetMode="External"/><Relationship Id="rId14" Type="http://schemas.openxmlformats.org/officeDocument/2006/relationships/image" Target="media/image4.jpg"/><Relationship Id="rId15" Type="http://schemas.openxmlformats.org/officeDocument/2006/relationships/hyperlink" Target="http://www.societyforscience.org/outreach-and-equity/science-news-in-high-schools" TargetMode="External"/><Relationship Id="rId16" Type="http://schemas.openxmlformats.org/officeDocument/2006/relationships/hyperlink" Target="http://www.societyforscience.org/outreach-and-equity/science-news-in-high-schools" TargetMode="External"/><Relationship Id="rId17" Type="http://schemas.openxmlformats.org/officeDocument/2006/relationships/image" Target="media/image5.jpg"/><Relationship Id="rId18" Type="http://schemas.openxmlformats.org/officeDocument/2006/relationships/image" Target="media/image6.jpg"/><Relationship Id="rId19" Type="http://schemas.openxmlformats.org/officeDocument/2006/relationships/hyperlink" Target="http://www.societyforscience.org/outreach-and-equity/stem-research-grants" TargetMode="External"/><Relationship Id="rId20" Type="http://schemas.openxmlformats.org/officeDocument/2006/relationships/hyperlink" Target="http://www.societyforscience.org/outreach-and-equity/stem-research-grants" TargetMode="External"/><Relationship Id="rId21" Type="http://schemas.openxmlformats.org/officeDocument/2006/relationships/hyperlink" Target="http://www.societyforscience.org/outreach-and-equity/stem-action-grants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2021-10-04T11:28:04Z</dcterms:created>
  <dcterms:modified xsi:type="dcterms:W3CDTF">2021-10-04T11:28:04Z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2021-03-11T00:00:00Z</vt:filetime>
  </property>
  <property fmtid="{D5CDD505-2E9C-101B-9397-08002B2CF9AE}" pid="3" name="LastSaved">
    <vt:filetime>2021-10-04T00:00:00Z</vt:filetime>
  </property>
</Properties>
</file>